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5D"/>
  <w:body>
    <w:p w:rsidR="000F022E" w:rsidRDefault="000F022E" w:rsidP="000F022E">
      <w:pPr>
        <w:spacing w:after="0"/>
        <w:jc w:val="center"/>
        <w:rPr>
          <w:sz w:val="48"/>
          <w:szCs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6010014" wp14:editId="2F6CE445">
            <wp:simplePos x="0" y="0"/>
            <wp:positionH relativeFrom="column">
              <wp:posOffset>4857750</wp:posOffset>
            </wp:positionH>
            <wp:positionV relativeFrom="paragraph">
              <wp:posOffset>-557530</wp:posOffset>
            </wp:positionV>
            <wp:extent cx="1538605" cy="552383"/>
            <wp:effectExtent l="0" t="0" r="4445" b="635"/>
            <wp:wrapNone/>
            <wp:docPr id="3" name="Picture 3" descr="LCC_logo 30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C_logo 300-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5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9E" w:rsidRPr="006A2780" w:rsidRDefault="00365A9E" w:rsidP="006A2780">
      <w:pPr>
        <w:jc w:val="center"/>
        <w:rPr>
          <w:sz w:val="48"/>
          <w:szCs w:val="24"/>
        </w:rPr>
      </w:pPr>
      <w:r w:rsidRPr="00F97AB7">
        <w:rPr>
          <w:sz w:val="48"/>
          <w:szCs w:val="24"/>
        </w:rPr>
        <w:t>Helpline</w:t>
      </w:r>
      <w:r w:rsidR="00D65CB6">
        <w:rPr>
          <w:sz w:val="48"/>
          <w:szCs w:val="24"/>
        </w:rPr>
        <w:t>s</w:t>
      </w:r>
      <w:r w:rsidRPr="00F97AB7">
        <w:rPr>
          <w:sz w:val="48"/>
          <w:szCs w:val="24"/>
        </w:rPr>
        <w:t xml:space="preserve"> for Settings and Families</w:t>
      </w:r>
    </w:p>
    <w:p w:rsidR="00365A9E" w:rsidRPr="009B15A7" w:rsidRDefault="00365A9E" w:rsidP="00365A9E">
      <w:pPr>
        <w:ind w:left="-284" w:right="-330"/>
        <w:jc w:val="center"/>
        <w:rPr>
          <w:sz w:val="24"/>
        </w:rPr>
      </w:pPr>
      <w:r w:rsidRPr="009B15A7">
        <w:rPr>
          <w:sz w:val="24"/>
        </w:rPr>
        <w:t>In response to the current coronavirus</w:t>
      </w:r>
      <w:r w:rsidR="007B4CA1">
        <w:rPr>
          <w:sz w:val="24"/>
        </w:rPr>
        <w:t xml:space="preserve"> </w:t>
      </w:r>
      <w:r w:rsidR="009C26F9">
        <w:rPr>
          <w:sz w:val="24"/>
        </w:rPr>
        <w:t>pandemic</w:t>
      </w:r>
      <w:r w:rsidRPr="009B15A7">
        <w:rPr>
          <w:sz w:val="24"/>
        </w:rPr>
        <w:t>, Liverpool Local Authority</w:t>
      </w:r>
      <w:r w:rsidR="007B4CA1">
        <w:rPr>
          <w:sz w:val="24"/>
        </w:rPr>
        <w:t>’s</w:t>
      </w:r>
      <w:r w:rsidRPr="009B15A7">
        <w:rPr>
          <w:sz w:val="24"/>
        </w:rPr>
        <w:t xml:space="preserve"> SEND</w:t>
      </w:r>
      <w:r w:rsidR="007B4CA1">
        <w:rPr>
          <w:sz w:val="24"/>
        </w:rPr>
        <w:t xml:space="preserve"> Support</w:t>
      </w:r>
      <w:r w:rsidRPr="009B15A7">
        <w:rPr>
          <w:sz w:val="24"/>
        </w:rPr>
        <w:t xml:space="preserve"> </w:t>
      </w:r>
      <w:r w:rsidR="007B4CA1">
        <w:rPr>
          <w:sz w:val="24"/>
        </w:rPr>
        <w:t>S</w:t>
      </w:r>
      <w:r w:rsidRPr="009B15A7">
        <w:rPr>
          <w:sz w:val="24"/>
        </w:rPr>
        <w:t>ervices would like to offer advice and support to our settings and families during this difficult time</w:t>
      </w:r>
      <w:r>
        <w:rPr>
          <w:sz w:val="24"/>
        </w:rPr>
        <w:t>.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 w:rsidRPr="009B15A7">
        <w:rPr>
          <w:color w:val="0070C0"/>
          <w:sz w:val="36"/>
        </w:rPr>
        <w:t>SENISS Helpline: 07591837693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 w:rsidRPr="009B15A7">
        <w:rPr>
          <w:sz w:val="24"/>
        </w:rPr>
        <w:t xml:space="preserve">If your child has special educational needs and you are </w:t>
      </w:r>
      <w:r w:rsidR="007B4CA1">
        <w:rPr>
          <w:sz w:val="24"/>
        </w:rPr>
        <w:t xml:space="preserve">wanting </w:t>
      </w:r>
      <w:r w:rsidRPr="009B15A7">
        <w:rPr>
          <w:sz w:val="24"/>
        </w:rPr>
        <w:t xml:space="preserve">to know </w:t>
      </w:r>
      <w:r w:rsidR="007B4CA1">
        <w:rPr>
          <w:sz w:val="24"/>
        </w:rPr>
        <w:t xml:space="preserve">more </w:t>
      </w:r>
      <w:r w:rsidR="008F206A">
        <w:rPr>
          <w:sz w:val="24"/>
        </w:rPr>
        <w:t xml:space="preserve">on </w:t>
      </w:r>
      <w:r w:rsidRPr="009B15A7">
        <w:rPr>
          <w:sz w:val="24"/>
        </w:rPr>
        <w:t>how to support their learning at home then please ring for professional advice, support or practical strategies</w:t>
      </w:r>
      <w:r>
        <w:rPr>
          <w:sz w:val="24"/>
        </w:rPr>
        <w:t>.</w:t>
      </w:r>
    </w:p>
    <w:p w:rsidR="000F022E" w:rsidRDefault="000F022E" w:rsidP="00365A9E">
      <w:pPr>
        <w:ind w:left="-284" w:right="-330"/>
        <w:jc w:val="center"/>
        <w:rPr>
          <w:sz w:val="28"/>
          <w:szCs w:val="28"/>
        </w:rPr>
      </w:pPr>
      <w:r>
        <w:rPr>
          <w:sz w:val="28"/>
        </w:rPr>
        <w:t>Monday: 1pm – 4</w:t>
      </w:r>
      <w:r w:rsidRPr="00F97AB7">
        <w:rPr>
          <w:sz w:val="28"/>
        </w:rPr>
        <w:t>pm</w:t>
      </w:r>
      <w:r>
        <w:rPr>
          <w:sz w:val="28"/>
        </w:rPr>
        <w:t>, Wednesday: 9am – 4pm, Friday: 9am – 12pm</w:t>
      </w:r>
    </w:p>
    <w:p w:rsidR="00365A9E" w:rsidRPr="00D65CB6" w:rsidRDefault="00365A9E" w:rsidP="00365A9E">
      <w:pPr>
        <w:ind w:left="-284" w:right="-330"/>
        <w:jc w:val="center"/>
        <w:rPr>
          <w:sz w:val="28"/>
          <w:szCs w:val="28"/>
        </w:rPr>
      </w:pPr>
      <w:r w:rsidRPr="00D65CB6">
        <w:rPr>
          <w:sz w:val="28"/>
          <w:szCs w:val="28"/>
        </w:rPr>
        <w:t xml:space="preserve">Alternatively, you can email your concern to </w:t>
      </w:r>
      <w:hyperlink r:id="rId5" w:history="1">
        <w:r w:rsidRPr="00D65CB6">
          <w:rPr>
            <w:rStyle w:val="Hyperlink"/>
            <w:sz w:val="28"/>
            <w:szCs w:val="28"/>
          </w:rPr>
          <w:t>seniss@liverpool.gov.uk</w:t>
        </w:r>
      </w:hyperlink>
      <w:r w:rsidRPr="00D65CB6">
        <w:rPr>
          <w:sz w:val="28"/>
          <w:szCs w:val="28"/>
        </w:rPr>
        <w:t xml:space="preserve"> </w:t>
      </w:r>
    </w:p>
    <w:p w:rsidR="00365A9E" w:rsidRDefault="00365A9E" w:rsidP="00365A9E">
      <w:pPr>
        <w:ind w:left="-284" w:right="-330"/>
        <w:jc w:val="center"/>
        <w:rPr>
          <w:sz w:val="28"/>
          <w:lang w:eastAsia="en-GB"/>
        </w:rPr>
      </w:pPr>
      <w:r w:rsidRPr="009B15A7">
        <w:rPr>
          <w:color w:val="0070C0"/>
          <w:sz w:val="36"/>
        </w:rPr>
        <w:lastRenderedPageBreak/>
        <w:t>E</w:t>
      </w:r>
      <w:r>
        <w:rPr>
          <w:color w:val="0070C0"/>
          <w:sz w:val="36"/>
        </w:rPr>
        <w:t xml:space="preserve">ducational </w:t>
      </w:r>
      <w:r w:rsidRPr="009B15A7">
        <w:rPr>
          <w:color w:val="0070C0"/>
          <w:sz w:val="36"/>
        </w:rPr>
        <w:t>P</w:t>
      </w:r>
      <w:r>
        <w:rPr>
          <w:color w:val="0070C0"/>
          <w:sz w:val="36"/>
        </w:rPr>
        <w:t xml:space="preserve">sychology </w:t>
      </w:r>
      <w:r w:rsidRPr="009B15A7">
        <w:rPr>
          <w:color w:val="0070C0"/>
          <w:sz w:val="36"/>
        </w:rPr>
        <w:t>S</w:t>
      </w:r>
      <w:r>
        <w:rPr>
          <w:color w:val="0070C0"/>
          <w:sz w:val="36"/>
        </w:rPr>
        <w:t>ervice</w:t>
      </w:r>
      <w:r w:rsidRPr="009B15A7">
        <w:rPr>
          <w:color w:val="0070C0"/>
          <w:sz w:val="36"/>
        </w:rPr>
        <w:t xml:space="preserve"> Helpline: </w:t>
      </w:r>
      <w:r>
        <w:rPr>
          <w:color w:val="0070C0"/>
          <w:sz w:val="36"/>
          <w:lang w:eastAsia="en-GB"/>
        </w:rPr>
        <w:t>0151 233 5978</w:t>
      </w:r>
    </w:p>
    <w:p w:rsidR="00365A9E" w:rsidRPr="00006F58" w:rsidRDefault="00365A9E" w:rsidP="00365A9E">
      <w:pPr>
        <w:ind w:left="-284" w:right="-330"/>
        <w:jc w:val="center"/>
        <w:rPr>
          <w:sz w:val="24"/>
          <w:szCs w:val="24"/>
          <w:lang w:eastAsia="en-GB"/>
        </w:rPr>
      </w:pPr>
      <w:r w:rsidRPr="00006F58">
        <w:rPr>
          <w:sz w:val="24"/>
          <w:szCs w:val="24"/>
          <w:lang w:eastAsia="en-GB"/>
        </w:rPr>
        <w:t xml:space="preserve">If you are concerned about your child’s emotional wellbeing or managing their behaviour then please ring for professional advice, support or practical strategies. 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>
        <w:rPr>
          <w:sz w:val="28"/>
        </w:rPr>
        <w:t>Monday to Friday: 9am – 4.30pm</w:t>
      </w:r>
    </w:p>
    <w:p w:rsidR="00365A9E" w:rsidRPr="00D65CB6" w:rsidRDefault="00365A9E" w:rsidP="00D65CB6">
      <w:pPr>
        <w:ind w:left="-284" w:right="-330"/>
        <w:jc w:val="center"/>
        <w:rPr>
          <w:sz w:val="28"/>
          <w:lang w:eastAsia="en-GB"/>
        </w:rPr>
      </w:pPr>
      <w:r>
        <w:rPr>
          <w:sz w:val="28"/>
        </w:rPr>
        <w:t xml:space="preserve">Alternatively, you can email your concern to </w:t>
      </w:r>
      <w:hyperlink r:id="rId6" w:history="1">
        <w:r w:rsidRPr="007A16C9">
          <w:rPr>
            <w:rStyle w:val="Hyperlink"/>
            <w:sz w:val="28"/>
          </w:rPr>
          <w:t>epsadmin@liverpool.gov.uk</w:t>
        </w:r>
      </w:hyperlink>
      <w:r>
        <w:rPr>
          <w:sz w:val="28"/>
        </w:rPr>
        <w:t xml:space="preserve"> </w:t>
      </w:r>
    </w:p>
    <w:p w:rsidR="00365A9E" w:rsidRDefault="00365A9E" w:rsidP="00365A9E">
      <w:pPr>
        <w:ind w:left="-284" w:right="-330"/>
        <w:jc w:val="center"/>
        <w:rPr>
          <w:color w:val="0070C0"/>
          <w:sz w:val="36"/>
          <w:lang w:eastAsia="en-GB"/>
        </w:rPr>
      </w:pPr>
      <w:r>
        <w:rPr>
          <w:color w:val="0070C0"/>
          <w:sz w:val="36"/>
          <w:lang w:eastAsia="en-GB"/>
        </w:rPr>
        <w:t>Speech and Language Helpline: 07540707541</w:t>
      </w:r>
    </w:p>
    <w:p w:rsidR="00365A9E" w:rsidRPr="00D65CB6" w:rsidRDefault="00365A9E" w:rsidP="00365A9E">
      <w:pPr>
        <w:ind w:left="-284" w:right="-330"/>
        <w:jc w:val="center"/>
        <w:rPr>
          <w:sz w:val="24"/>
          <w:szCs w:val="24"/>
          <w:lang w:eastAsia="en-GB"/>
        </w:rPr>
      </w:pPr>
      <w:r w:rsidRPr="00D65CB6">
        <w:rPr>
          <w:sz w:val="24"/>
          <w:szCs w:val="24"/>
          <w:lang w:eastAsia="en-GB"/>
        </w:rPr>
        <w:t>If you need advice or support regarding your child’s speech and language then please contact Christine Taylor, Principal Speech and Language Therapist.</w:t>
      </w:r>
    </w:p>
    <w:p w:rsidR="00365A9E" w:rsidRDefault="00365A9E" w:rsidP="00365A9E">
      <w:pPr>
        <w:ind w:left="-284" w:right="-330"/>
        <w:jc w:val="center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Tuesday to Friday: 9am – 12pm</w:t>
      </w:r>
    </w:p>
    <w:p w:rsidR="00365A9E" w:rsidRPr="00D65CB6" w:rsidRDefault="00365A9E" w:rsidP="00D65CB6">
      <w:pPr>
        <w:ind w:left="-284" w:right="-330"/>
        <w:jc w:val="center"/>
        <w:rPr>
          <w:color w:val="4472C4" w:themeColor="accent5"/>
          <w:sz w:val="28"/>
          <w:szCs w:val="28"/>
          <w:u w:val="single"/>
          <w:lang w:eastAsia="en-GB"/>
        </w:rPr>
      </w:pPr>
      <w:r>
        <w:rPr>
          <w:sz w:val="28"/>
          <w:szCs w:val="28"/>
          <w:lang w:eastAsia="en-GB"/>
        </w:rPr>
        <w:lastRenderedPageBreak/>
        <w:t xml:space="preserve">Alternatively, you can email your concern to </w:t>
      </w:r>
      <w:hyperlink r:id="rId7" w:history="1">
        <w:r w:rsidR="00160418" w:rsidRPr="001D16F4">
          <w:rPr>
            <w:rStyle w:val="Hyperlink"/>
            <w:sz w:val="28"/>
            <w:szCs w:val="28"/>
            <w:lang w:eastAsia="en-GB"/>
          </w:rPr>
          <w:t>christine.taylor@liverpool.gov.uk</w:t>
        </w:r>
      </w:hyperlink>
    </w:p>
    <w:p w:rsidR="00365A9E" w:rsidRPr="00400539" w:rsidRDefault="00365A9E" w:rsidP="00365A9E">
      <w:pPr>
        <w:ind w:left="-284" w:right="-330"/>
        <w:jc w:val="center"/>
        <w:rPr>
          <w:sz w:val="28"/>
        </w:rPr>
      </w:pPr>
      <w:r w:rsidRPr="009B15A7">
        <w:rPr>
          <w:color w:val="0070C0"/>
          <w:sz w:val="36"/>
          <w:lang w:eastAsia="en-GB"/>
        </w:rPr>
        <w:t xml:space="preserve">ASD Training Team: </w:t>
      </w:r>
      <w:r w:rsidRPr="009B15A7">
        <w:rPr>
          <w:color w:val="0070C0"/>
          <w:sz w:val="36"/>
        </w:rPr>
        <w:t>07522800193/07515501854</w:t>
      </w:r>
    </w:p>
    <w:p w:rsidR="00365A9E" w:rsidRPr="00D65CB6" w:rsidRDefault="00365A9E" w:rsidP="00365A9E">
      <w:pPr>
        <w:ind w:left="-284" w:right="-330"/>
        <w:jc w:val="center"/>
        <w:rPr>
          <w:sz w:val="24"/>
          <w:szCs w:val="24"/>
        </w:rPr>
      </w:pPr>
      <w:r w:rsidRPr="00D65CB6">
        <w:rPr>
          <w:sz w:val="24"/>
          <w:szCs w:val="24"/>
        </w:rPr>
        <w:t xml:space="preserve">Advice and strategies for families of children and young people with autism or social communication </w:t>
      </w:r>
      <w:r w:rsidR="008F206A">
        <w:rPr>
          <w:sz w:val="24"/>
          <w:szCs w:val="24"/>
        </w:rPr>
        <w:t>needs</w:t>
      </w:r>
      <w:r w:rsidR="003B53FE">
        <w:rPr>
          <w:sz w:val="24"/>
          <w:szCs w:val="24"/>
        </w:rPr>
        <w:t>.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>
        <w:rPr>
          <w:sz w:val="28"/>
        </w:rPr>
        <w:t>Monday to Friday: 9am – 12pm</w:t>
      </w:r>
    </w:p>
    <w:p w:rsidR="00365A9E" w:rsidRPr="004A561F" w:rsidRDefault="000F022E" w:rsidP="00365A9E">
      <w:pPr>
        <w:ind w:left="-284" w:right="-330"/>
        <w:jc w:val="center"/>
        <w:rPr>
          <w:color w:val="0563C1" w:themeColor="hyperlink"/>
          <w:sz w:val="28"/>
          <w:u w:val="single"/>
        </w:rPr>
      </w:pPr>
      <w:r w:rsidRPr="00101066">
        <w:rPr>
          <w:noProof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7F7DFF35" wp14:editId="1FB493C9">
            <wp:simplePos x="0" y="0"/>
            <wp:positionH relativeFrom="margin">
              <wp:posOffset>-978141</wp:posOffset>
            </wp:positionH>
            <wp:positionV relativeFrom="paragraph">
              <wp:posOffset>394970</wp:posOffset>
            </wp:positionV>
            <wp:extent cx="7861163" cy="2366645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861163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A9E">
        <w:rPr>
          <w:sz w:val="28"/>
        </w:rPr>
        <w:t xml:space="preserve">Alternatively, you can email your concern to </w:t>
      </w:r>
      <w:hyperlink r:id="rId10" w:history="1">
        <w:r w:rsidR="00365A9E" w:rsidRPr="007A16C9">
          <w:rPr>
            <w:rStyle w:val="Hyperlink"/>
            <w:sz w:val="28"/>
          </w:rPr>
          <w:t>ASDtrainingteam@liverpool.gov.uk</w:t>
        </w:r>
      </w:hyperlink>
    </w:p>
    <w:p w:rsidR="00400539" w:rsidRPr="00365A9E" w:rsidRDefault="00400539" w:rsidP="00D65CB6">
      <w:pPr>
        <w:rPr>
          <w:sz w:val="24"/>
          <w:lang w:eastAsia="en-GB"/>
        </w:rPr>
      </w:pPr>
    </w:p>
    <w:p w:rsidR="00F97AB7" w:rsidRPr="00F97AB7" w:rsidRDefault="00D65CB6" w:rsidP="00D65CB6">
      <w:pPr>
        <w:ind w:left="-284" w:right="-330"/>
        <w:rPr>
          <w:sz w:val="24"/>
        </w:rPr>
      </w:pPr>
      <w:r w:rsidRPr="00101066">
        <w:rPr>
          <w:noProof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075770A" wp14:editId="556486E9">
            <wp:simplePos x="0" y="0"/>
            <wp:positionH relativeFrom="column">
              <wp:posOffset>-895350</wp:posOffset>
            </wp:positionH>
            <wp:positionV relativeFrom="paragraph">
              <wp:posOffset>2120900</wp:posOffset>
            </wp:positionV>
            <wp:extent cx="7571740" cy="223393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57174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C5" w:rsidRPr="00101066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-894107</wp:posOffset>
            </wp:positionH>
            <wp:positionV relativeFrom="paragraph">
              <wp:posOffset>2120158</wp:posOffset>
            </wp:positionV>
            <wp:extent cx="7571740" cy="223410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571740" cy="223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AB7" w:rsidRPr="00F97AB7" w:rsidSect="004C4AD8">
      <w:pgSz w:w="11906" w:h="16838"/>
      <w:pgMar w:top="1440" w:right="127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66"/>
    <w:rsid w:val="00006F58"/>
    <w:rsid w:val="000956C4"/>
    <w:rsid w:val="000F022E"/>
    <w:rsid w:val="00101066"/>
    <w:rsid w:val="00160418"/>
    <w:rsid w:val="001A7866"/>
    <w:rsid w:val="003033E1"/>
    <w:rsid w:val="00365A9E"/>
    <w:rsid w:val="003B53FE"/>
    <w:rsid w:val="00400539"/>
    <w:rsid w:val="004C4AD8"/>
    <w:rsid w:val="005E67A5"/>
    <w:rsid w:val="00680810"/>
    <w:rsid w:val="006A2780"/>
    <w:rsid w:val="00714CD9"/>
    <w:rsid w:val="007B4CA1"/>
    <w:rsid w:val="008F206A"/>
    <w:rsid w:val="00937E67"/>
    <w:rsid w:val="00973572"/>
    <w:rsid w:val="009B15A7"/>
    <w:rsid w:val="009C26F9"/>
    <w:rsid w:val="00A01396"/>
    <w:rsid w:val="00A452C5"/>
    <w:rsid w:val="00D65CB6"/>
    <w:rsid w:val="00DC1675"/>
    <w:rsid w:val="00E05447"/>
    <w:rsid w:val="00E431D0"/>
    <w:rsid w:val="00F9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ff81,#ffff5d"/>
      <o:colormenu v:ext="edit" fillcolor="#ffff5d"/>
    </o:shapedefaults>
    <o:shapelayout v:ext="edit">
      <o:idmap v:ext="edit" data="1"/>
    </o:shapelayout>
  </w:shapeDefaults>
  <w:decimalSymbol w:val="."/>
  <w:listSeparator w:val=","/>
  <w15:chartTrackingRefBased/>
  <w15:docId w15:val="{7D4C35C1-2A95-49D3-AE2F-09BD1E88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52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52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4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C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C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C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christine.taylor@liverpool.gov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psadmin@liverpool.gov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eniss@liverpool.gov.uk" TargetMode="External"/><Relationship Id="rId10" Type="http://schemas.openxmlformats.org/officeDocument/2006/relationships/hyperlink" Target="mailto:ASDtrainingteam@liverpool.gov.uk" TargetMode="Externa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493AEDAC</Template>
  <TotalTime>1</TotalTime>
  <Pages>1</Pages>
  <Words>250</Words>
  <Characters>1431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Roscoe, Katie</dc:creator>
  <cp:keywords/>
  <dc:description/>
  <cp:lastModifiedBy>C Brennan</cp:lastModifiedBy>
  <cp:revision>2</cp:revision>
  <dcterms:created xsi:type="dcterms:W3CDTF">2020-04-21T13:54:00Z</dcterms:created>
  <dcterms:modified xsi:type="dcterms:W3CDTF">2020-04-21T13:54:00Z</dcterms:modified>
</cp:coreProperties>
</file>